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A39A" w14:textId="77777777" w:rsidR="009C4A72" w:rsidRDefault="00000000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國教署原</w:t>
      </w:r>
      <w:proofErr w:type="gramStart"/>
      <w:r>
        <w:rPr>
          <w:rFonts w:ascii="標楷體" w:eastAsia="標楷體" w:hAnsi="標楷體"/>
          <w:b/>
          <w:bCs/>
          <w:color w:val="000000"/>
          <w:sz w:val="40"/>
          <w:szCs w:val="40"/>
        </w:rPr>
        <w:t>特</w:t>
      </w:r>
      <w:proofErr w:type="gramEnd"/>
      <w:r>
        <w:rPr>
          <w:rFonts w:ascii="標楷體" w:eastAsia="標楷體" w:hAnsi="標楷體"/>
          <w:b/>
          <w:bCs/>
          <w:color w:val="000000"/>
          <w:sz w:val="40"/>
          <w:szCs w:val="40"/>
        </w:rPr>
        <w:t>組（原民特教組原住民族教育科）商借教師簡歷表</w:t>
      </w:r>
    </w:p>
    <w:p w14:paraId="5FB225C2" w14:textId="77777777" w:rsidR="009C4A72" w:rsidRDefault="009C4A72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05F6302" w14:textId="77777777" w:rsidR="009C4A72" w:rsidRDefault="00000000">
      <w:pPr>
        <w:pStyle w:val="Textbody"/>
        <w:spacing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9C4A72" w14:paraId="157F51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63444" w14:textId="77777777" w:rsidR="009C4A72" w:rsidRDefault="00000000">
            <w:pPr>
              <w:pStyle w:val="Textbody"/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  <w:t>(照片)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00E29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C25AC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DE4BD" w14:textId="77777777" w:rsidR="009C4A72" w:rsidRDefault="00000000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職  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D1BC6" w14:textId="77777777" w:rsidR="009C4A72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9C4A72" w14:paraId="2C9758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9E172" w14:textId="77777777" w:rsidR="009C4A72" w:rsidRDefault="009C4A72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2AB1CD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姓    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3C1B7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B64D2" w14:textId="77777777" w:rsidR="009C4A72" w:rsidRDefault="00000000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性  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78FE0" w14:textId="77777777" w:rsidR="009C4A72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9C4A72" w14:paraId="5D155E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A8042" w14:textId="77777777" w:rsidR="009C4A72" w:rsidRDefault="009C4A72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73606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A05A0D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AB5E57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F2399" w14:textId="77777777" w:rsidR="009C4A72" w:rsidRDefault="009C4A72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9C4A72" w14:paraId="085CA1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87D3A" w14:textId="77777777" w:rsidR="009C4A72" w:rsidRDefault="009C4A72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18D197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2D7E8C" w14:textId="77777777" w:rsidR="009C4A72" w:rsidRDefault="009C4A72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9C4A72" w14:paraId="2A5D63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B8A48" w14:textId="77777777" w:rsidR="009C4A72" w:rsidRDefault="009C4A72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B4DFED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F2C8F" w14:textId="77777777" w:rsidR="009C4A72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5BB5B7D0" w14:textId="77777777" w:rsidR="009C4A72" w:rsidRDefault="00000000">
      <w:pPr>
        <w:pStyle w:val="Textbody"/>
        <w:spacing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9C4A72" w14:paraId="7CDDF08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9826C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D5D99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C93CA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起訖時間</w:t>
            </w:r>
          </w:p>
          <w:p w14:paraId="3F2EAB16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年月日～年月日</w:t>
            </w:r>
          </w:p>
          <w:p w14:paraId="7C664AD2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5166B4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</w:rPr>
              <w:t>）業</w:t>
            </w:r>
          </w:p>
        </w:tc>
      </w:tr>
      <w:tr w:rsidR="009C4A72" w14:paraId="34B1451D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0CBCC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734D7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2ECE2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B6463C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4A72" w14:paraId="119B4C9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530CC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DAB9F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DBE5D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CDA31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4A72" w14:paraId="09D324BA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50416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A7651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9CF59" w14:textId="77777777" w:rsidR="009C4A72" w:rsidRDefault="009C4A72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4485F0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434B390" w14:textId="77777777" w:rsidR="009C4A72" w:rsidRDefault="00000000">
      <w:pPr>
        <w:pStyle w:val="Textbody"/>
        <w:spacing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9C4A72" w14:paraId="18F3021F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D9536E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2A509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230B2" w14:textId="77777777" w:rsidR="009C4A72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教學年資</w:t>
            </w:r>
          </w:p>
        </w:tc>
      </w:tr>
      <w:tr w:rsidR="009C4A72" w14:paraId="72787B9D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A510A4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C31F5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53755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4A72" w14:paraId="3FA80F3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B2322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F94CF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CB1A7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4A72" w14:paraId="6E5CE2C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D5A26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8261D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BB1D38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4A72" w14:paraId="575C208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73F827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3DBB2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0FE1F5" w14:textId="77777777" w:rsidR="009C4A72" w:rsidRDefault="009C4A72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4581763" w14:textId="77777777" w:rsidR="009C4A72" w:rsidRDefault="00000000">
      <w:pPr>
        <w:pStyle w:val="Textbody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四、專長(或證照)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9C4A72" w14:paraId="52E4C9CC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5E39E" w14:textId="77777777" w:rsidR="009C4A72" w:rsidRDefault="00000000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9F626" w14:textId="77777777" w:rsidR="009C4A72" w:rsidRDefault="00000000">
            <w:pPr>
              <w:pStyle w:val="Textbody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說明</w:t>
            </w:r>
          </w:p>
        </w:tc>
      </w:tr>
      <w:tr w:rsidR="009C4A72" w14:paraId="207C8DA6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E8794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404E4" w14:textId="77777777" w:rsidR="009C4A72" w:rsidRDefault="009C4A72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C4A72" w14:paraId="4B49E7B7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2E594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E5B86" w14:textId="77777777" w:rsidR="009C4A72" w:rsidRDefault="009C4A72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C4A72" w14:paraId="0D8EEC59" w14:textId="77777777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B2E9F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86D1D" w14:textId="77777777" w:rsidR="009C4A72" w:rsidRDefault="009C4A72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14:paraId="3F0DBAB8" w14:textId="77777777" w:rsidR="009C4A72" w:rsidRDefault="00000000">
      <w:pPr>
        <w:pStyle w:val="Textbody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9C4A72" w14:paraId="297A72A3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0FB04" w14:textId="77777777" w:rsidR="009C4A72" w:rsidRDefault="00000000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A7795" w14:textId="77777777" w:rsidR="009C4A72" w:rsidRDefault="00000000">
            <w:pPr>
              <w:pStyle w:val="Textbody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說明</w:t>
            </w:r>
          </w:p>
        </w:tc>
      </w:tr>
      <w:tr w:rsidR="009C4A72" w14:paraId="156F729B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C9315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36B7E" w14:textId="77777777" w:rsidR="009C4A72" w:rsidRDefault="009C4A72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C4A72" w14:paraId="5E16D8A6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C4FC4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D0507" w14:textId="77777777" w:rsidR="009C4A72" w:rsidRDefault="009C4A72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C4A72" w14:paraId="504AE46F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242EE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E6A24" w14:textId="77777777" w:rsidR="009C4A72" w:rsidRDefault="009C4A72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C4A72" w14:paraId="5D9E8231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A4BD1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746E" w14:textId="77777777" w:rsidR="009C4A72" w:rsidRDefault="009C4A72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9C4A72" w14:paraId="6AC7DB50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570A9" w14:textId="77777777" w:rsidR="009C4A72" w:rsidRDefault="009C4A72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FDB95" w14:textId="77777777" w:rsidR="009C4A72" w:rsidRDefault="009C4A72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10357364" w14:textId="77777777" w:rsidR="009C4A72" w:rsidRDefault="009C4A72">
      <w:pPr>
        <w:pStyle w:val="a3"/>
        <w:ind w:left="0"/>
        <w:rPr>
          <w:rFonts w:ascii="標楷體" w:eastAsia="標楷體" w:hAnsi="標楷體"/>
        </w:rPr>
      </w:pPr>
    </w:p>
    <w:p w14:paraId="6D988962" w14:textId="77777777" w:rsidR="009C4A72" w:rsidRDefault="009C4A72">
      <w:pPr>
        <w:pStyle w:val="a3"/>
        <w:ind w:left="0"/>
        <w:rPr>
          <w:rFonts w:ascii="標楷體" w:eastAsia="標楷體" w:hAnsi="標楷體"/>
        </w:rPr>
      </w:pPr>
    </w:p>
    <w:p w14:paraId="0FDB6E70" w14:textId="77777777" w:rsidR="009C4A72" w:rsidRDefault="00000000">
      <w:pPr>
        <w:pStyle w:val="a3"/>
        <w:ind w:left="0"/>
      </w:pPr>
      <w:r>
        <w:rPr>
          <w:rFonts w:ascii="標楷體" w:eastAsia="標楷體" w:hAnsi="標楷體"/>
          <w:b/>
          <w:bCs/>
        </w:rPr>
        <w:lastRenderedPageBreak/>
        <w:t>六、</w:t>
      </w:r>
      <w:r>
        <w:rPr>
          <w:rFonts w:ascii="標楷體" w:eastAsia="標楷體" w:hAnsi="標楷體"/>
          <w:b/>
          <w:bCs/>
          <w:color w:val="000000"/>
        </w:rPr>
        <w:t>自傳(約600字)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9C4A72" w14:paraId="1BD1CD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87FA6" w14:textId="77777777" w:rsidR="009C4A72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14:paraId="5CB5EFA6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AB7A652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2746AAA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72CAB30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7B02975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C332FE4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2C1151F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4541131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82450DB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43EA30C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201D3C2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B258F7F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AFEC2B2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A7FEC0C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88F69D7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0DC4302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D037EC5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A22F347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9DBCEFA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09FFAAD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4609EFC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9BFDEBF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0D11DE1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1740812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B667161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4188416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B8FFE69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E1FC162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34AB221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3A07A8C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E8A2F8A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64EA371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1E0E584" w14:textId="77777777" w:rsidR="009C4A72" w:rsidRDefault="009C4A72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AB33160" w14:textId="77777777" w:rsidR="009C4A72" w:rsidRDefault="009C4A72">
      <w:pPr>
        <w:pStyle w:val="Textbody"/>
        <w:spacing w:line="400" w:lineRule="exact"/>
      </w:pPr>
    </w:p>
    <w:sectPr w:rsidR="009C4A72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97AF5" w14:textId="77777777" w:rsidR="00E0077D" w:rsidRDefault="00E0077D">
      <w:r>
        <w:separator/>
      </w:r>
    </w:p>
  </w:endnote>
  <w:endnote w:type="continuationSeparator" w:id="0">
    <w:p w14:paraId="2A70B70F" w14:textId="77777777" w:rsidR="00E0077D" w:rsidRDefault="00E0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2BAC" w14:textId="77777777" w:rsidR="00E0077D" w:rsidRDefault="00E0077D">
      <w:r>
        <w:rPr>
          <w:color w:val="000000"/>
        </w:rPr>
        <w:separator/>
      </w:r>
    </w:p>
  </w:footnote>
  <w:footnote w:type="continuationSeparator" w:id="0">
    <w:p w14:paraId="3473CFF3" w14:textId="77777777" w:rsidR="00E0077D" w:rsidRDefault="00E00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4A72"/>
    <w:rsid w:val="00121B5D"/>
    <w:rsid w:val="009C4A72"/>
    <w:rsid w:val="00A85DB2"/>
    <w:rsid w:val="00E0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B2857"/>
  <w15:docId w15:val="{33C0257F-87C4-4A42-AF93-6AF2FB9E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2025-08-19T02:51:00Z</dcterms:created>
  <dcterms:modified xsi:type="dcterms:W3CDTF">2025-08-19T02:51:00Z</dcterms:modified>
</cp:coreProperties>
</file>