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CF95" w14:textId="77777777" w:rsidR="00CE2379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國教署高中組（私校管理科）商借教師簡歷表</w:t>
      </w:r>
    </w:p>
    <w:p w14:paraId="6B814398" w14:textId="77777777" w:rsidR="00CE2379" w:rsidRDefault="00CE2379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90B0E76" w14:textId="77777777" w:rsidR="00CE2379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1955"/>
        <w:gridCol w:w="1043"/>
        <w:gridCol w:w="2456"/>
      </w:tblGrid>
      <w:tr w:rsidR="00CE2379" w14:paraId="70B782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6A29B" w14:textId="77777777" w:rsidR="00CE2379" w:rsidRDefault="00CE2379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08D0B4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3B4C4E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B07AE" w14:textId="77777777" w:rsidR="00CE237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289A6" w14:textId="77777777" w:rsidR="00CE237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CE2379" w14:paraId="17C817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87AF1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613DB4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88E72C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97972" w14:textId="77777777" w:rsidR="00CE237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4EB00" w14:textId="77777777" w:rsidR="00CE237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CE2379" w14:paraId="11F820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FFB11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8FAB1F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A4861F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A4680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2F846D" w14:textId="77777777" w:rsidR="00CE2379" w:rsidRDefault="00CE2379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CE2379" w14:paraId="6D6F89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575A0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4E696C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2F1619" w14:textId="77777777" w:rsidR="00CE2379" w:rsidRDefault="00CE2379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CE2379" w14:paraId="453F38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C63C7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5CB929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83B13" w14:textId="77777777" w:rsidR="00CE2379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255F80C5" w14:textId="77777777" w:rsidR="00CE2379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693"/>
        <w:gridCol w:w="1334"/>
      </w:tblGrid>
      <w:tr w:rsidR="00CE2379" w14:paraId="217F7E1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BD224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9A159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F86E2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22F664BE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6183A24A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F5E5D9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CE2379" w14:paraId="6AFEDC3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4098D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F229E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FCA50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11A68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E2379" w14:paraId="7BF12815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36BBF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94DBC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80CDA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E1BBDE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E2379" w14:paraId="6E066E7E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BB852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B0406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612BF" w14:textId="77777777" w:rsidR="00CE2379" w:rsidRDefault="00CE2379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9A2EE9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7C9CD6A" w14:textId="77777777" w:rsidR="00CE2379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3526"/>
        <w:gridCol w:w="1418"/>
      </w:tblGrid>
      <w:tr w:rsidR="00CE2379" w14:paraId="7E45392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DA15E0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61F52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6C6AAC" w14:textId="77777777" w:rsidR="00CE237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CE2379" w14:paraId="175BBAE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AF5461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4EFC5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AF2CEF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E2379" w14:paraId="2D653B5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DB696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278B3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D4D8F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E2379" w14:paraId="77720FA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A1807F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B5B76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070BE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E2379" w14:paraId="6168B5F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033D7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1B0C5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C76489" w14:textId="77777777" w:rsidR="00CE2379" w:rsidRDefault="00CE237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91A52B3" w14:textId="77777777" w:rsidR="00CE2379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24"/>
      </w:tblGrid>
      <w:tr w:rsidR="00CE2379" w14:paraId="0A868BE8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361D0" w14:textId="77777777" w:rsidR="00CE237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C38AA" w14:textId="77777777" w:rsidR="00CE2379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CE2379" w14:paraId="68E097D1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1F4F5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F4540" w14:textId="77777777" w:rsidR="00CE2379" w:rsidRDefault="00CE237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E2379" w14:paraId="519998DA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1887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2A039" w14:textId="77777777" w:rsidR="00CE2379" w:rsidRDefault="00CE237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E2379" w14:paraId="2AE71949" w14:textId="77777777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9BD7D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7132B" w14:textId="77777777" w:rsidR="00CE2379" w:rsidRDefault="00CE2379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14:paraId="7EC1D5FD" w14:textId="77777777" w:rsidR="00CE2379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24"/>
      </w:tblGrid>
      <w:tr w:rsidR="00CE2379" w14:paraId="130A2F00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B4E42" w14:textId="77777777" w:rsidR="00CE237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623DA" w14:textId="77777777" w:rsidR="00CE2379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CE2379" w14:paraId="5DD3EC7E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9CD73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B5BF7" w14:textId="77777777" w:rsidR="00CE2379" w:rsidRDefault="00CE237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E2379" w14:paraId="0D2C9A41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48ED8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8AB9D" w14:textId="77777777" w:rsidR="00CE2379" w:rsidRDefault="00CE237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E2379" w14:paraId="4A81025A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65887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EED42" w14:textId="77777777" w:rsidR="00CE2379" w:rsidRDefault="00CE237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E2379" w14:paraId="75B121D0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40D89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82E9E" w14:textId="77777777" w:rsidR="00CE2379" w:rsidRDefault="00CE237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E2379" w14:paraId="38A76B94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B0E2B" w14:textId="77777777" w:rsidR="00CE2379" w:rsidRDefault="00CE237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B46C9" w14:textId="77777777" w:rsidR="00CE2379" w:rsidRDefault="00CE2379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09D6EF73" w14:textId="77777777" w:rsidR="00CE2379" w:rsidRDefault="00CE2379">
      <w:pPr>
        <w:pStyle w:val="a3"/>
        <w:ind w:left="0"/>
        <w:rPr>
          <w:rFonts w:ascii="標楷體" w:eastAsia="標楷體" w:hAnsi="標楷體"/>
        </w:rPr>
      </w:pPr>
    </w:p>
    <w:p w14:paraId="15ACCAB9" w14:textId="77777777" w:rsidR="00CE2379" w:rsidRDefault="00CE2379">
      <w:pPr>
        <w:pStyle w:val="a3"/>
        <w:ind w:left="0"/>
        <w:rPr>
          <w:rFonts w:ascii="標楷體" w:eastAsia="標楷體" w:hAnsi="標楷體"/>
        </w:rPr>
      </w:pPr>
    </w:p>
    <w:p w14:paraId="20E9DAAC" w14:textId="77777777" w:rsidR="00CE2379" w:rsidRDefault="00CE2379">
      <w:pPr>
        <w:pStyle w:val="a3"/>
        <w:ind w:left="0"/>
        <w:rPr>
          <w:rFonts w:ascii="標楷體" w:eastAsia="標楷體" w:hAnsi="標楷體"/>
        </w:rPr>
      </w:pPr>
    </w:p>
    <w:p w14:paraId="4676CC8E" w14:textId="77777777" w:rsidR="00CE2379" w:rsidRDefault="00CE2379">
      <w:pPr>
        <w:pStyle w:val="a3"/>
        <w:ind w:left="0"/>
        <w:rPr>
          <w:rFonts w:ascii="標楷體" w:eastAsia="標楷體" w:hAnsi="標楷體"/>
        </w:rPr>
      </w:pPr>
    </w:p>
    <w:p w14:paraId="569235C8" w14:textId="77777777" w:rsidR="00CE2379" w:rsidRDefault="00000000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2"/>
      </w:tblGrid>
      <w:tr w:rsidR="00CE2379" w14:paraId="51F07F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261D76" w14:textId="77777777" w:rsidR="00CE2379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14:paraId="4B450F9C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374A20C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C79800D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C323674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D600823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824F444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CBBAE78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720FC4C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77BCD1E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378EC1C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106E3E3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0613CA6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D60AD8E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0EF0729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CF2A349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36EF6DF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3018A34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D1FA16B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1804603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10AA727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0BB3047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837D49B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0E42839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BE7CFC7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71ABA32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765CCC8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76DEC79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F15B34D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E8C668B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B46A69C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072666B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FCFF61B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8213E79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E66B1E7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4C3ADD4" w14:textId="77777777" w:rsidR="00CE2379" w:rsidRDefault="00CE237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260B0A8" w14:textId="77777777" w:rsidR="00CE2379" w:rsidRDefault="00CE2379">
      <w:pPr>
        <w:pStyle w:val="Textbody"/>
        <w:spacing w:line="400" w:lineRule="exact"/>
      </w:pPr>
    </w:p>
    <w:sectPr w:rsidR="00CE2379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AA39" w14:textId="77777777" w:rsidR="00690345" w:rsidRDefault="00690345">
      <w:r>
        <w:separator/>
      </w:r>
    </w:p>
  </w:endnote>
  <w:endnote w:type="continuationSeparator" w:id="0">
    <w:p w14:paraId="6C029B90" w14:textId="77777777" w:rsidR="00690345" w:rsidRDefault="0069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A1A1" w14:textId="77777777" w:rsidR="00690345" w:rsidRDefault="00690345">
      <w:r>
        <w:rPr>
          <w:color w:val="000000"/>
        </w:rPr>
        <w:separator/>
      </w:r>
    </w:p>
  </w:footnote>
  <w:footnote w:type="continuationSeparator" w:id="0">
    <w:p w14:paraId="40FF25F6" w14:textId="77777777" w:rsidR="00690345" w:rsidRDefault="00690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2379"/>
    <w:rsid w:val="00114F6A"/>
    <w:rsid w:val="00690345"/>
    <w:rsid w:val="00CE2379"/>
    <w:rsid w:val="00D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7FEAF"/>
  <w15:docId w15:val="{DFAF9E69-7B42-469B-BCF8-23394080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2026-04-28T05:03:00Z</dcterms:created>
  <dcterms:modified xsi:type="dcterms:W3CDTF">2026-04-28T05:03:00Z</dcterms:modified>
</cp:coreProperties>
</file>