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D20D" w14:textId="77777777" w:rsidR="00F151CD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國教署高中組（課程及教學科）商借教師簡歷表</w:t>
      </w:r>
    </w:p>
    <w:p w14:paraId="74E4131D" w14:textId="77777777" w:rsidR="00F151CD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F151CD" w14:paraId="46D005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E29EE" w14:textId="77777777" w:rsidR="00F151CD" w:rsidRDefault="00F151CD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B8CF7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BC32A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AD728" w14:textId="77777777" w:rsidR="00F151C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CFC82" w14:textId="77777777" w:rsidR="00F151C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F151CD" w14:paraId="2522DD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C3C20" w14:textId="77777777" w:rsidR="00F151CD" w:rsidRDefault="00F151C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4B6D32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8DB46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0EA8A" w14:textId="77777777" w:rsidR="00F151C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28F5F" w14:textId="77777777" w:rsidR="00F151C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F151CD" w14:paraId="0181F8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47E81" w14:textId="77777777" w:rsidR="00F151CD" w:rsidRDefault="00F151C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960410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6B48D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95DCA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FDCAE" w14:textId="77777777" w:rsidR="00F151CD" w:rsidRDefault="00F151CD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F151CD" w14:paraId="47843A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F4376" w14:textId="77777777" w:rsidR="00F151CD" w:rsidRDefault="00F151C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C0D7D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E50F3" w14:textId="77777777" w:rsidR="00F151CD" w:rsidRDefault="00F151CD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151CD" w14:paraId="3532CE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C2130" w14:textId="77777777" w:rsidR="00F151CD" w:rsidRDefault="00F151C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20A26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C3A3B" w14:textId="77777777" w:rsidR="00F151CD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7937B20E" w14:textId="77777777" w:rsidR="00F151CD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F151CD" w14:paraId="554FC61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6A9E3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04B65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94B0B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3A40A74F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5D5F5205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A7F3B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F151CD" w14:paraId="123B7C7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00B8B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7B881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EDDAA5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9C51B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151CD" w14:paraId="4387176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3C5E4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B86AE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AACA9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E9501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151CD" w14:paraId="56DE854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90A81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4D306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0770D" w14:textId="77777777" w:rsidR="00F151CD" w:rsidRDefault="00F151CD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3420E3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1AB9BFB" w14:textId="77777777" w:rsidR="00F151CD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F151CD" w14:paraId="2242798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8BC5F3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5C5FB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90BB2" w14:textId="77777777" w:rsidR="00F151C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F151CD" w14:paraId="407678D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C8C3A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C6DA8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677EC0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151CD" w14:paraId="31B535C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6E24B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41955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CB3A9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151CD" w14:paraId="6DF9C26E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DE10C2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58BB0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CB509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151CD" w14:paraId="3FFF145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A4DD97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5BC5A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A7A203" w14:textId="77777777" w:rsidR="00F151CD" w:rsidRDefault="00F151C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7BC6A35" w14:textId="77777777" w:rsidR="00F151CD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F151CD" w14:paraId="413C357E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33EDB" w14:textId="77777777" w:rsidR="00F151C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F3BF6" w14:textId="77777777" w:rsidR="00F151CD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F151CD" w14:paraId="22F8B5E4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CF69E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EF0D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5C3635D6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6C272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E685B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03B74B57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C3739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F4F70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354DC3A9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1FF4E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C1DBD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035808BC" w14:textId="77777777" w:rsidR="00F151CD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F151CD" w14:paraId="3D8AFCF0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3BBB5" w14:textId="77777777" w:rsidR="00F151C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4FD6D" w14:textId="77777777" w:rsidR="00F151CD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F151CD" w14:paraId="5EE53B5F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661D3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39EF0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31B3F280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391B7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9EA07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3A41A0E3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AD7D0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63310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6E0FAEAB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60786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581B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151CD" w14:paraId="7D219C49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C30F" w14:textId="77777777" w:rsidR="00F151CD" w:rsidRDefault="00F151C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41336" w14:textId="77777777" w:rsidR="00F151CD" w:rsidRDefault="00F151CD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0D759A07" w14:textId="77777777" w:rsidR="00F151CD" w:rsidRDefault="00F151CD">
      <w:pPr>
        <w:pStyle w:val="a3"/>
        <w:ind w:left="0"/>
        <w:rPr>
          <w:rFonts w:ascii="標楷體" w:eastAsia="標楷體" w:hAnsi="標楷體"/>
        </w:rPr>
      </w:pPr>
    </w:p>
    <w:p w14:paraId="73A2C725" w14:textId="77777777" w:rsidR="00F151CD" w:rsidRDefault="00000000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F151CD" w14:paraId="224BA8F8" w14:textId="77777777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ED705" w14:textId="77777777" w:rsidR="00F151CD" w:rsidRDefault="00F151C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B9DF6E1" w14:textId="77777777" w:rsidR="00F151CD" w:rsidRDefault="00F151CD">
      <w:pPr>
        <w:pStyle w:val="Textbody"/>
        <w:spacing w:line="400" w:lineRule="exact"/>
      </w:pPr>
    </w:p>
    <w:sectPr w:rsidR="00F151CD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74F2" w14:textId="77777777" w:rsidR="00AF6F5E" w:rsidRDefault="00AF6F5E">
      <w:r>
        <w:separator/>
      </w:r>
    </w:p>
  </w:endnote>
  <w:endnote w:type="continuationSeparator" w:id="0">
    <w:p w14:paraId="22C57295" w14:textId="77777777" w:rsidR="00AF6F5E" w:rsidRDefault="00AF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5A23" w14:textId="77777777" w:rsidR="00000000" w:rsidRDefault="00000000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5E6FD7BD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C2B8" w14:textId="77777777" w:rsidR="00AF6F5E" w:rsidRDefault="00AF6F5E">
      <w:r>
        <w:rPr>
          <w:color w:val="000000"/>
        </w:rPr>
        <w:separator/>
      </w:r>
    </w:p>
  </w:footnote>
  <w:footnote w:type="continuationSeparator" w:id="0">
    <w:p w14:paraId="1346421E" w14:textId="77777777" w:rsidR="00AF6F5E" w:rsidRDefault="00AF6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51CD"/>
    <w:rsid w:val="00AF6F5E"/>
    <w:rsid w:val="00F142A7"/>
    <w:rsid w:val="00F151CD"/>
    <w:rsid w:val="00F3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BDF93"/>
  <w15:docId w15:val="{9755D025-907E-4C47-9151-BE993A92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2026-06-18T09:30:00Z</dcterms:created>
  <dcterms:modified xsi:type="dcterms:W3CDTF">2026-06-18T09:30:00Z</dcterms:modified>
</cp:coreProperties>
</file>