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8A849" w14:textId="77777777" w:rsidR="0014083A" w:rsidRDefault="00000000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國教署高中組（私校管理科）商借教師簡歷表</w:t>
      </w:r>
    </w:p>
    <w:p w14:paraId="288CE70A" w14:textId="77777777" w:rsidR="0014083A" w:rsidRDefault="0014083A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4088417A" w14:textId="77777777" w:rsidR="0014083A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1955"/>
        <w:gridCol w:w="1043"/>
        <w:gridCol w:w="2456"/>
      </w:tblGrid>
      <w:tr w:rsidR="0014083A" w14:paraId="746301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4ACCD" w14:textId="77777777" w:rsidR="0014083A" w:rsidRDefault="0014083A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A61940" w14:textId="77777777" w:rsidR="0014083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2391DB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F3DB9" w14:textId="77777777" w:rsidR="0014083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 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FC0C5" w14:textId="77777777" w:rsidR="0014083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□主任□組長□教師</w:t>
            </w:r>
          </w:p>
        </w:tc>
      </w:tr>
      <w:tr w:rsidR="0014083A" w14:paraId="561DDC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C1D69" w14:textId="77777777" w:rsidR="00000000" w:rsidRDefault="0000000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11049C" w14:textId="77777777" w:rsidR="0014083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    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EAA8BE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85339" w14:textId="77777777" w:rsidR="0014083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D6F26" w14:textId="77777777" w:rsidR="0014083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□男□女</w:t>
            </w:r>
          </w:p>
        </w:tc>
      </w:tr>
      <w:tr w:rsidR="0014083A" w14:paraId="0B17D2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2B53C" w14:textId="77777777" w:rsidR="00000000" w:rsidRDefault="0000000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0F987C" w14:textId="77777777" w:rsidR="0014083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59B725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D3E812" w14:textId="77777777" w:rsidR="0014083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7AEE61" w14:textId="77777777" w:rsidR="0014083A" w:rsidRDefault="0014083A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14083A" w14:paraId="64947F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17218" w14:textId="77777777" w:rsidR="00000000" w:rsidRDefault="0000000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E2DFDC" w14:textId="77777777" w:rsidR="0014083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B2A5EE" w14:textId="77777777" w:rsidR="0014083A" w:rsidRDefault="0014083A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4083A" w14:paraId="6D8EF7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62252" w14:textId="77777777" w:rsidR="00000000" w:rsidRDefault="0000000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BF64FA" w14:textId="77777777" w:rsidR="0014083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1A5B6" w14:textId="77777777" w:rsidR="0014083A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（M）               （H）</w:t>
            </w:r>
          </w:p>
        </w:tc>
      </w:tr>
    </w:tbl>
    <w:p w14:paraId="20B06509" w14:textId="77777777" w:rsidR="0014083A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34"/>
      </w:tblGrid>
      <w:tr w:rsidR="0014083A" w14:paraId="721D0201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20DDD1" w14:textId="77777777" w:rsidR="0014083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A62B5" w14:textId="77777777" w:rsidR="0014083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院系科組別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D9940B" w14:textId="77777777" w:rsidR="0014083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14:paraId="19113F1E" w14:textId="77777777" w:rsidR="0014083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14:paraId="45AF2290" w14:textId="77777777" w:rsidR="0014083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CDBEC8" w14:textId="77777777" w:rsidR="0014083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）業</w:t>
            </w:r>
          </w:p>
        </w:tc>
      </w:tr>
      <w:tr w:rsidR="0014083A" w14:paraId="4D999851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2CA3C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552F6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C882E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00F3E5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4083A" w14:paraId="71B7F399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54C7F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45B48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ECD5F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8984C8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4083A" w14:paraId="0DFC79D5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093A08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40BB7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237E8" w14:textId="77777777" w:rsidR="0014083A" w:rsidRDefault="0014083A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67A39C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9DA91E8" w14:textId="77777777" w:rsidR="0014083A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18"/>
      </w:tblGrid>
      <w:tr w:rsidR="0014083A" w14:paraId="01CE420D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1C4D98" w14:textId="77777777" w:rsidR="0014083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991AA" w14:textId="77777777" w:rsidR="0014083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B6119B" w14:textId="77777777" w:rsidR="0014083A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14083A" w14:paraId="30AA5973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C89EEC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5B867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000AC8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4083A" w14:paraId="4EECCF2C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364C80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1750F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94A0E2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4083A" w14:paraId="61B02347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D4B95A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7A0E4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441396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4083A" w14:paraId="0685E4A6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464711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11CB5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73B2C" w14:textId="77777777" w:rsidR="0014083A" w:rsidRDefault="0014083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9A169BA" w14:textId="77777777" w:rsidR="0014083A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四、專長(或證照)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14083A" w14:paraId="6F00A7C7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1F1F8" w14:textId="77777777" w:rsidR="0014083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C720F" w14:textId="77777777" w:rsidR="0014083A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14083A" w14:paraId="5BEF0EA9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16094" w14:textId="77777777" w:rsidR="0014083A" w:rsidRDefault="0014083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2B4CF" w14:textId="77777777" w:rsidR="0014083A" w:rsidRDefault="0014083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4083A" w14:paraId="46185D36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262B3" w14:textId="77777777" w:rsidR="0014083A" w:rsidRDefault="0014083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617027" w14:textId="77777777" w:rsidR="0014083A" w:rsidRDefault="0014083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4083A" w14:paraId="4DCAA8A9" w14:textId="77777777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CC0AD" w14:textId="77777777" w:rsidR="0014083A" w:rsidRDefault="0014083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388170" w14:textId="77777777" w:rsidR="0014083A" w:rsidRDefault="0014083A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14:paraId="72B548B6" w14:textId="77777777" w:rsidR="0014083A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14083A" w14:paraId="2F495A3C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36ED8" w14:textId="77777777" w:rsidR="0014083A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030B5" w14:textId="77777777" w:rsidR="0014083A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14083A" w14:paraId="2146D201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77867" w14:textId="77777777" w:rsidR="0014083A" w:rsidRDefault="0014083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2E1A2" w14:textId="77777777" w:rsidR="0014083A" w:rsidRDefault="0014083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4083A" w14:paraId="5C23F86D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33526" w14:textId="77777777" w:rsidR="0014083A" w:rsidRDefault="0014083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AC2E6" w14:textId="77777777" w:rsidR="0014083A" w:rsidRDefault="0014083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4083A" w14:paraId="382E6696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FE45A3" w14:textId="77777777" w:rsidR="0014083A" w:rsidRDefault="0014083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26877" w14:textId="77777777" w:rsidR="0014083A" w:rsidRDefault="0014083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4083A" w14:paraId="625CB257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25BA9" w14:textId="77777777" w:rsidR="0014083A" w:rsidRDefault="0014083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35410" w14:textId="77777777" w:rsidR="0014083A" w:rsidRDefault="0014083A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4083A" w14:paraId="57A02706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32AD37" w14:textId="77777777" w:rsidR="0014083A" w:rsidRDefault="0014083A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BE940" w14:textId="77777777" w:rsidR="0014083A" w:rsidRDefault="0014083A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3605E4CD" w14:textId="77777777" w:rsidR="0014083A" w:rsidRDefault="0014083A">
      <w:pPr>
        <w:pStyle w:val="a3"/>
        <w:ind w:left="0"/>
        <w:rPr>
          <w:rFonts w:ascii="標楷體" w:eastAsia="標楷體" w:hAnsi="標楷體"/>
        </w:rPr>
      </w:pPr>
    </w:p>
    <w:p w14:paraId="1B275B3A" w14:textId="77777777" w:rsidR="0014083A" w:rsidRDefault="0014083A">
      <w:pPr>
        <w:pStyle w:val="a3"/>
        <w:ind w:left="0"/>
        <w:rPr>
          <w:rFonts w:ascii="標楷體" w:eastAsia="標楷體" w:hAnsi="標楷體"/>
        </w:rPr>
      </w:pPr>
    </w:p>
    <w:p w14:paraId="4FE36FE0" w14:textId="77777777" w:rsidR="0014083A" w:rsidRDefault="0014083A">
      <w:pPr>
        <w:pStyle w:val="a3"/>
        <w:ind w:left="0"/>
        <w:rPr>
          <w:rFonts w:ascii="標楷體" w:eastAsia="標楷體" w:hAnsi="標楷體"/>
        </w:rPr>
      </w:pPr>
    </w:p>
    <w:p w14:paraId="6347B9DE" w14:textId="77777777" w:rsidR="0014083A" w:rsidRDefault="0014083A">
      <w:pPr>
        <w:pStyle w:val="a3"/>
        <w:ind w:left="0"/>
        <w:rPr>
          <w:rFonts w:ascii="標楷體" w:eastAsia="標楷體" w:hAnsi="標楷體"/>
        </w:rPr>
      </w:pPr>
    </w:p>
    <w:p w14:paraId="51B25D27" w14:textId="77777777" w:rsidR="0014083A" w:rsidRDefault="00000000">
      <w:pPr>
        <w:pStyle w:val="a3"/>
        <w:ind w:left="0"/>
      </w:pPr>
      <w:r>
        <w:rPr>
          <w:rFonts w:ascii="標楷體" w:eastAsia="標楷體" w:hAnsi="標楷體"/>
        </w:rPr>
        <w:t>六、</w:t>
      </w:r>
      <w:r>
        <w:rPr>
          <w:rFonts w:ascii="標楷體" w:eastAsia="標楷體" w:hAnsi="標楷體"/>
          <w:color w:val="000000"/>
        </w:rPr>
        <w:t>自傳(約600字)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2"/>
      </w:tblGrid>
      <w:tr w:rsidR="0014083A" w14:paraId="4BB516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AC8366" w14:textId="77777777" w:rsidR="0014083A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14:paraId="6F39BEE9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55DEF34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FAE496C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C43A287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9BEFD44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F070D05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C8B4146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553E6B5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EC68426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0C869D7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3913440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48E383D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F1076D2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5AB171B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FA21EDC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9868C4D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9C15086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83AE365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63274CD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8B7D7E2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FE1B2E0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097F093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FF50FE5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76F8B86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D486A85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E2B5E29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0C82FAD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AD9BF29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E877464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D88FAC4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B091442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65B06E9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D24F7CE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E43678A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AE7DA79" w14:textId="77777777" w:rsidR="0014083A" w:rsidRDefault="0014083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D29E521" w14:textId="77777777" w:rsidR="0014083A" w:rsidRDefault="0014083A">
      <w:pPr>
        <w:pStyle w:val="Textbody"/>
        <w:spacing w:line="400" w:lineRule="exact"/>
      </w:pPr>
    </w:p>
    <w:sectPr w:rsidR="0014083A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DF26D" w14:textId="77777777" w:rsidR="008D7A57" w:rsidRDefault="008D7A57">
      <w:r>
        <w:separator/>
      </w:r>
    </w:p>
  </w:endnote>
  <w:endnote w:type="continuationSeparator" w:id="0">
    <w:p w14:paraId="2290C823" w14:textId="77777777" w:rsidR="008D7A57" w:rsidRDefault="008D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56A70" w14:textId="77777777" w:rsidR="008D7A57" w:rsidRDefault="008D7A57">
      <w:r>
        <w:rPr>
          <w:color w:val="000000"/>
        </w:rPr>
        <w:separator/>
      </w:r>
    </w:p>
  </w:footnote>
  <w:footnote w:type="continuationSeparator" w:id="0">
    <w:p w14:paraId="7AA61B8A" w14:textId="77777777" w:rsidR="008D7A57" w:rsidRDefault="008D7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4083A"/>
    <w:rsid w:val="0014083A"/>
    <w:rsid w:val="008D7A57"/>
    <w:rsid w:val="009C6DBD"/>
    <w:rsid w:val="00F5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D984A"/>
  <w15:docId w15:val="{5BF65301-4409-493A-9006-608F15FE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2017-04-11T08:58:00Z</cp:lastPrinted>
  <dcterms:created xsi:type="dcterms:W3CDTF">2026-06-25T08:37:00Z</dcterms:created>
  <dcterms:modified xsi:type="dcterms:W3CDTF">2026-06-25T08:37:00Z</dcterms:modified>
</cp:coreProperties>
</file>